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6D0DC" w14:textId="77777777" w:rsidR="00E027F8" w:rsidRPr="005C5C27" w:rsidRDefault="00E027F8" w:rsidP="00EB25D9">
      <w:pPr>
        <w:autoSpaceDE w:val="0"/>
        <w:autoSpaceDN w:val="0"/>
        <w:adjustRightInd w:val="0"/>
        <w:jc w:val="center"/>
        <w:rPr>
          <w:rFonts w:ascii="Trajan Pro" w:hAnsi="Trajan Pro" w:cs="Arial"/>
          <w:b/>
          <w:bCs/>
          <w:sz w:val="40"/>
          <w:szCs w:val="40"/>
          <w:u w:val="single"/>
        </w:rPr>
      </w:pPr>
      <w:r w:rsidRPr="005C5C27">
        <w:rPr>
          <w:rFonts w:ascii="Trajan Pro" w:hAnsi="Trajan Pro" w:cs="Arial"/>
          <w:b/>
          <w:bCs/>
          <w:sz w:val="40"/>
          <w:szCs w:val="40"/>
          <w:u w:val="single"/>
        </w:rPr>
        <w:t>MODULO DI ISCRIZIONE</w:t>
      </w:r>
    </w:p>
    <w:p w14:paraId="5827692D" w14:textId="77777777" w:rsidR="00EB25D9" w:rsidRDefault="00EB25D9" w:rsidP="00EB25D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7AFADAB5" w14:textId="77777777" w:rsidR="00A37F68" w:rsidRPr="005C5C27" w:rsidRDefault="00A37F68" w:rsidP="00EB25D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  <w:r w:rsidRPr="005C5C27">
        <w:rPr>
          <w:rFonts w:ascii="Arial" w:hAnsi="Arial" w:cs="Arial"/>
          <w:b/>
          <w:bCs/>
          <w:sz w:val="18"/>
          <w:szCs w:val="18"/>
        </w:rPr>
        <w:t>CONCORSO DI CANTO LIRICO</w:t>
      </w:r>
      <w:r w:rsidR="00F84CA9">
        <w:rPr>
          <w:rFonts w:ascii="Arial" w:hAnsi="Arial" w:cs="Arial"/>
          <w:b/>
          <w:bCs/>
          <w:sz w:val="18"/>
          <w:szCs w:val="18"/>
        </w:rPr>
        <w:t xml:space="preserve"> SALVATORE LICITRA</w:t>
      </w:r>
    </w:p>
    <w:p w14:paraId="04A53929" w14:textId="77777777" w:rsidR="00336411" w:rsidRPr="005C5C27" w:rsidRDefault="00336411" w:rsidP="00EB25D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0"/>
          <w:szCs w:val="10"/>
        </w:rPr>
      </w:pPr>
    </w:p>
    <w:p w14:paraId="518E807B" w14:textId="77777777" w:rsidR="00336411" w:rsidRPr="005C5C27" w:rsidRDefault="00336411" w:rsidP="00EB25D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  <w:r w:rsidRPr="005C5C27">
        <w:rPr>
          <w:rFonts w:ascii="Arial" w:hAnsi="Arial" w:cs="Arial"/>
          <w:b/>
          <w:bCs/>
          <w:sz w:val="18"/>
          <w:szCs w:val="18"/>
        </w:rPr>
        <w:t xml:space="preserve">Cinisello Balsamo (Milano) </w:t>
      </w:r>
      <w:r w:rsidR="00B16147">
        <w:rPr>
          <w:rFonts w:ascii="Arial" w:hAnsi="Arial" w:cs="Arial"/>
          <w:b/>
          <w:bCs/>
          <w:sz w:val="18"/>
          <w:szCs w:val="18"/>
        </w:rPr>
        <w:t>1</w:t>
      </w:r>
      <w:r w:rsidR="00222B90">
        <w:rPr>
          <w:rFonts w:ascii="Arial" w:hAnsi="Arial" w:cs="Arial"/>
          <w:b/>
          <w:bCs/>
          <w:sz w:val="18"/>
          <w:szCs w:val="18"/>
        </w:rPr>
        <w:t>3</w:t>
      </w:r>
      <w:r w:rsidR="00B16147">
        <w:rPr>
          <w:rFonts w:ascii="Arial" w:hAnsi="Arial" w:cs="Arial"/>
          <w:b/>
          <w:bCs/>
          <w:sz w:val="18"/>
          <w:szCs w:val="18"/>
        </w:rPr>
        <w:t>-1</w:t>
      </w:r>
      <w:r w:rsidR="00222B90">
        <w:rPr>
          <w:rFonts w:ascii="Arial" w:hAnsi="Arial" w:cs="Arial"/>
          <w:b/>
          <w:bCs/>
          <w:sz w:val="18"/>
          <w:szCs w:val="18"/>
        </w:rPr>
        <w:t>5</w:t>
      </w:r>
      <w:r w:rsidR="00F84CA9">
        <w:rPr>
          <w:rFonts w:ascii="Arial" w:hAnsi="Arial" w:cs="Arial"/>
          <w:b/>
          <w:bCs/>
          <w:sz w:val="18"/>
          <w:szCs w:val="18"/>
        </w:rPr>
        <w:t xml:space="preserve"> </w:t>
      </w:r>
      <w:r w:rsidR="009B4275">
        <w:rPr>
          <w:rFonts w:ascii="Arial" w:hAnsi="Arial" w:cs="Arial"/>
          <w:b/>
          <w:bCs/>
          <w:sz w:val="18"/>
          <w:szCs w:val="18"/>
        </w:rPr>
        <w:t>Novembre 20</w:t>
      </w:r>
      <w:r w:rsidR="00617593">
        <w:rPr>
          <w:rFonts w:ascii="Arial" w:hAnsi="Arial" w:cs="Arial"/>
          <w:b/>
          <w:bCs/>
          <w:sz w:val="18"/>
          <w:szCs w:val="18"/>
        </w:rPr>
        <w:t>2</w:t>
      </w:r>
      <w:r w:rsidR="00222B90">
        <w:rPr>
          <w:rFonts w:ascii="Arial" w:hAnsi="Arial" w:cs="Arial"/>
          <w:b/>
          <w:bCs/>
          <w:sz w:val="18"/>
          <w:szCs w:val="18"/>
        </w:rPr>
        <w:t>6</w:t>
      </w:r>
    </w:p>
    <w:p w14:paraId="62E3DD6D" w14:textId="77777777" w:rsidR="00EB25D9" w:rsidRDefault="00EB25D9" w:rsidP="00EB25D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</w:p>
    <w:p w14:paraId="5AB28A45" w14:textId="77777777" w:rsidR="00EB25D9" w:rsidRPr="00EB25D9" w:rsidRDefault="00EB25D9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  <w:r w:rsidRPr="00EB25D9">
        <w:rPr>
          <w:rFonts w:ascii="Arial" w:hAnsi="Arial" w:cs="Arial"/>
          <w:b/>
          <w:bCs/>
          <w:sz w:val="18"/>
          <w:szCs w:val="18"/>
        </w:rPr>
        <w:t>DA INVIARE</w:t>
      </w:r>
      <w:r w:rsidR="007F5DF8">
        <w:rPr>
          <w:rFonts w:ascii="Arial" w:hAnsi="Arial" w:cs="Arial"/>
          <w:b/>
          <w:bCs/>
          <w:sz w:val="18"/>
          <w:szCs w:val="18"/>
        </w:rPr>
        <w:t xml:space="preserve"> FIRMATO ENTRO </w:t>
      </w:r>
      <w:r w:rsidR="00617593">
        <w:rPr>
          <w:rFonts w:ascii="Arial" w:hAnsi="Arial" w:cs="Arial"/>
          <w:b/>
          <w:bCs/>
          <w:sz w:val="18"/>
          <w:szCs w:val="18"/>
        </w:rPr>
        <w:t xml:space="preserve">il </w:t>
      </w:r>
      <w:r w:rsidR="00222B90">
        <w:rPr>
          <w:rFonts w:ascii="Arial" w:hAnsi="Arial" w:cs="Arial"/>
          <w:b/>
          <w:bCs/>
          <w:sz w:val="18"/>
          <w:szCs w:val="18"/>
        </w:rPr>
        <w:t>6</w:t>
      </w:r>
      <w:r w:rsidR="009B4275">
        <w:rPr>
          <w:rFonts w:ascii="Arial" w:hAnsi="Arial" w:cs="Arial"/>
          <w:b/>
          <w:bCs/>
          <w:sz w:val="18"/>
          <w:szCs w:val="18"/>
        </w:rPr>
        <w:t xml:space="preserve"> NOVEMBRE 20</w:t>
      </w:r>
      <w:r w:rsidR="00617593">
        <w:rPr>
          <w:rFonts w:ascii="Arial" w:hAnsi="Arial" w:cs="Arial"/>
          <w:b/>
          <w:bCs/>
          <w:sz w:val="18"/>
          <w:szCs w:val="18"/>
        </w:rPr>
        <w:t>2</w:t>
      </w:r>
      <w:r w:rsidR="00222B90">
        <w:rPr>
          <w:rFonts w:ascii="Arial" w:hAnsi="Arial" w:cs="Arial"/>
          <w:b/>
          <w:bCs/>
          <w:sz w:val="18"/>
          <w:szCs w:val="18"/>
        </w:rPr>
        <w:t>6</w:t>
      </w:r>
      <w:r w:rsidRPr="00EB25D9">
        <w:rPr>
          <w:rFonts w:ascii="Arial" w:hAnsi="Arial" w:cs="Arial"/>
          <w:b/>
          <w:bCs/>
          <w:sz w:val="18"/>
          <w:szCs w:val="18"/>
        </w:rPr>
        <w:t xml:space="preserve">  ATTRAVERSO </w:t>
      </w:r>
      <w:r w:rsidRPr="00EB25D9">
        <w:rPr>
          <w:rFonts w:ascii="Arial" w:hAnsi="Arial" w:cs="Arial"/>
          <w:b/>
          <w:bCs/>
          <w:sz w:val="18"/>
          <w:szCs w:val="18"/>
          <w:u w:val="single"/>
        </w:rPr>
        <w:t>UNA DI QUESTE MODALITA’</w:t>
      </w:r>
      <w:r w:rsidRPr="00EB25D9">
        <w:rPr>
          <w:rFonts w:ascii="Arial" w:hAnsi="Arial" w:cs="Arial"/>
          <w:bCs/>
          <w:sz w:val="18"/>
          <w:szCs w:val="18"/>
        </w:rPr>
        <w:t>:</w:t>
      </w:r>
    </w:p>
    <w:p w14:paraId="0E6F5395" w14:textId="77777777" w:rsidR="00EB25D9" w:rsidRPr="00EB25D9" w:rsidRDefault="00EB25D9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</w:p>
    <w:p w14:paraId="5FE63ECA" w14:textId="77777777" w:rsidR="00164B56" w:rsidRDefault="00EB25D9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 xml:space="preserve">- </w:t>
      </w:r>
      <w:r w:rsidR="009B144C" w:rsidRPr="009B144C">
        <w:rPr>
          <w:rFonts w:ascii="Arial" w:hAnsi="Arial" w:cs="Arial"/>
          <w:b/>
          <w:color w:val="231F20"/>
          <w:sz w:val="18"/>
          <w:szCs w:val="18"/>
        </w:rPr>
        <w:t xml:space="preserve">preferibilmente </w:t>
      </w:r>
      <w:r w:rsidR="005A5B8D" w:rsidRPr="005A5B8D">
        <w:rPr>
          <w:rFonts w:ascii="Arial" w:hAnsi="Arial" w:cs="Arial"/>
          <w:b/>
          <w:color w:val="231F20"/>
          <w:sz w:val="18"/>
          <w:szCs w:val="18"/>
        </w:rPr>
        <w:t>compilandolo direttamente</w:t>
      </w:r>
      <w:r w:rsidR="005A5B8D">
        <w:rPr>
          <w:rFonts w:ascii="Arial" w:hAnsi="Arial" w:cs="Arial"/>
          <w:color w:val="231F20"/>
          <w:sz w:val="18"/>
          <w:szCs w:val="18"/>
        </w:rPr>
        <w:t xml:space="preserve"> </w:t>
      </w:r>
      <w:r w:rsidR="005A5B8D" w:rsidRPr="005A5B8D">
        <w:rPr>
          <w:rFonts w:ascii="Arial" w:hAnsi="Arial" w:cs="Arial"/>
          <w:b/>
          <w:color w:val="231F20"/>
          <w:sz w:val="18"/>
          <w:szCs w:val="18"/>
        </w:rPr>
        <w:t xml:space="preserve">ONLINE </w:t>
      </w:r>
      <w:r w:rsidR="00302434">
        <w:rPr>
          <w:rFonts w:ascii="Arial" w:hAnsi="Arial" w:cs="Arial"/>
          <w:color w:val="231F20"/>
          <w:sz w:val="18"/>
          <w:szCs w:val="18"/>
        </w:rPr>
        <w:t xml:space="preserve">cliccando qui: </w:t>
      </w:r>
      <w:hyperlink r:id="rId5" w:history="1">
        <w:r w:rsidR="00A71B48">
          <w:rPr>
            <w:rStyle w:val="Collegamentoipertestuale"/>
            <w:rFonts w:ascii="Arial" w:hAnsi="Arial" w:cs="Arial"/>
            <w:sz w:val="18"/>
            <w:szCs w:val="18"/>
          </w:rPr>
          <w:t>https://forms.gle/f64Pchpt5drdLvYU8</w:t>
        </w:r>
      </w:hyperlink>
    </w:p>
    <w:p w14:paraId="1F03A60C" w14:textId="77777777" w:rsidR="001B5D0E" w:rsidRDefault="001B5D0E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6A05EBF4" w14:textId="77777777" w:rsidR="00EB25D9" w:rsidRPr="00EB25D9" w:rsidRDefault="00EB25D9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 xml:space="preserve">- </w:t>
      </w:r>
      <w:r w:rsidRPr="00EB25D9">
        <w:rPr>
          <w:rFonts w:ascii="Arial" w:hAnsi="Arial" w:cs="Arial"/>
          <w:b/>
          <w:color w:val="231F20"/>
          <w:sz w:val="18"/>
          <w:szCs w:val="18"/>
        </w:rPr>
        <w:t>via mail</w:t>
      </w:r>
      <w:r w:rsidRPr="00EB25D9">
        <w:rPr>
          <w:rFonts w:ascii="Arial" w:hAnsi="Arial" w:cs="Arial"/>
          <w:color w:val="231F20"/>
          <w:sz w:val="18"/>
          <w:szCs w:val="18"/>
        </w:rPr>
        <w:t xml:space="preserve">, all’indirizzo </w:t>
      </w:r>
      <w:hyperlink r:id="rId6" w:history="1">
        <w:r w:rsidR="00FB00D7" w:rsidRPr="00055660">
          <w:rPr>
            <w:rStyle w:val="Collegamentoipertestuale"/>
            <w:rFonts w:ascii="Arial" w:hAnsi="Arial" w:cs="Arial"/>
            <w:sz w:val="18"/>
            <w:szCs w:val="18"/>
          </w:rPr>
          <w:t>direzione@equivocimusicali.com</w:t>
        </w:r>
      </w:hyperlink>
    </w:p>
    <w:p w14:paraId="0039E86E" w14:textId="77777777" w:rsidR="00EB25D9" w:rsidRPr="00EB25D9" w:rsidRDefault="00EB25D9" w:rsidP="00EB25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48966FF2" w14:textId="77777777" w:rsidR="00EB25D9" w:rsidRPr="00EB25D9" w:rsidRDefault="00EB25D9" w:rsidP="00EB25D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</w:p>
    <w:p w14:paraId="4E51624B" w14:textId="77777777" w:rsidR="00E027F8" w:rsidRPr="00EB25D9" w:rsidRDefault="00E027F8" w:rsidP="00EB25D9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231F20"/>
          <w:sz w:val="18"/>
          <w:szCs w:val="18"/>
        </w:rPr>
      </w:pPr>
      <w:r w:rsidRPr="00EB25D9">
        <w:rPr>
          <w:rFonts w:ascii="Arial" w:hAnsi="Arial" w:cs="Arial"/>
          <w:bCs/>
          <w:color w:val="231F20"/>
          <w:sz w:val="18"/>
          <w:szCs w:val="18"/>
        </w:rPr>
        <w:t>Con la presente desidero presentare la mia candidatura al Concorso</w:t>
      </w:r>
      <w:r w:rsidR="00EB25D9">
        <w:rPr>
          <w:rFonts w:ascii="Arial" w:hAnsi="Arial" w:cs="Arial"/>
          <w:bCs/>
          <w:color w:val="231F20"/>
          <w:sz w:val="18"/>
          <w:szCs w:val="18"/>
        </w:rPr>
        <w:t xml:space="preserve"> </w:t>
      </w:r>
      <w:r w:rsidRPr="00EB25D9">
        <w:rPr>
          <w:rFonts w:ascii="Arial" w:hAnsi="Arial" w:cs="Arial"/>
          <w:bCs/>
          <w:color w:val="231F20"/>
          <w:sz w:val="18"/>
          <w:szCs w:val="18"/>
        </w:rPr>
        <w:t>da Voi proposto. Seguono le mie generalità:</w:t>
      </w:r>
    </w:p>
    <w:p w14:paraId="2334B522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b/>
          <w:bCs/>
          <w:color w:val="231F20"/>
          <w:sz w:val="18"/>
          <w:szCs w:val="18"/>
        </w:rPr>
      </w:pPr>
    </w:p>
    <w:p w14:paraId="3815A3AE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Nome………………………………………………………..........</w:t>
      </w:r>
    </w:p>
    <w:p w14:paraId="31352B3F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5FC8CBFA" w14:textId="77777777" w:rsidR="00E027F8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Cognome….………………………………………………..........</w:t>
      </w:r>
    </w:p>
    <w:p w14:paraId="35462996" w14:textId="77777777" w:rsidR="00F84CA9" w:rsidRDefault="00F84CA9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5FB62B51" w14:textId="77777777" w:rsidR="00875A96" w:rsidRDefault="00875A96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Nato a ..................................................................................</w:t>
      </w:r>
    </w:p>
    <w:p w14:paraId="6AA8BBBB" w14:textId="77777777" w:rsidR="00875A96" w:rsidRDefault="00875A96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6636F80E" w14:textId="77777777" w:rsidR="00875A96" w:rsidRDefault="00875A96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Data nascita.........................................................................</w:t>
      </w:r>
    </w:p>
    <w:p w14:paraId="65D72C57" w14:textId="77777777" w:rsidR="00875A96" w:rsidRDefault="00875A96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0ACCFE18" w14:textId="77777777" w:rsidR="00F84CA9" w:rsidRPr="00EB25D9" w:rsidRDefault="00F84CA9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Tipo di voce………………………………………………………</w:t>
      </w:r>
    </w:p>
    <w:p w14:paraId="753C9530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303454AA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Codice Fiscale</w:t>
      </w:r>
      <w:r w:rsidR="00875A96">
        <w:rPr>
          <w:rFonts w:ascii="Arial" w:hAnsi="Arial" w:cs="Arial"/>
          <w:color w:val="231F20"/>
          <w:sz w:val="18"/>
          <w:szCs w:val="18"/>
        </w:rPr>
        <w:t xml:space="preserve"> (obbligatorio - se non residente in Italia scrivere NO)</w:t>
      </w:r>
      <w:r w:rsidRPr="00EB25D9">
        <w:rPr>
          <w:rFonts w:ascii="Arial" w:hAnsi="Arial" w:cs="Arial"/>
          <w:color w:val="231F20"/>
          <w:sz w:val="18"/>
          <w:szCs w:val="18"/>
        </w:rPr>
        <w:t>……………………………………</w:t>
      </w:r>
    </w:p>
    <w:p w14:paraId="62A0CBE8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4DBB6E6E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Residente in via…………………………………………………….…...</w:t>
      </w:r>
      <w:r w:rsidR="00EF14C9">
        <w:rPr>
          <w:rFonts w:ascii="Arial" w:hAnsi="Arial" w:cs="Arial"/>
          <w:color w:val="231F20"/>
          <w:sz w:val="18"/>
          <w:szCs w:val="18"/>
        </w:rPr>
        <w:t>n.</w:t>
      </w:r>
      <w:r w:rsidRPr="00EB25D9">
        <w:rPr>
          <w:rFonts w:ascii="Arial" w:hAnsi="Arial" w:cs="Arial"/>
          <w:color w:val="231F20"/>
          <w:sz w:val="18"/>
          <w:szCs w:val="18"/>
        </w:rPr>
        <w:t>..........</w:t>
      </w:r>
    </w:p>
    <w:p w14:paraId="2A884210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485B19F5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Città………………………………………………………............</w:t>
      </w:r>
    </w:p>
    <w:p w14:paraId="69FFA40B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0F45243F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C.A.P. ………….. Provincia ………………………..…………...</w:t>
      </w:r>
    </w:p>
    <w:p w14:paraId="6A8C4E17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239CB3F4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Telefono………………………………</w:t>
      </w:r>
      <w:r w:rsidR="00EB25D9" w:rsidRPr="00EB25D9">
        <w:rPr>
          <w:rFonts w:ascii="Arial" w:hAnsi="Arial" w:cs="Arial"/>
          <w:color w:val="231F20"/>
          <w:sz w:val="18"/>
          <w:szCs w:val="18"/>
        </w:rPr>
        <w:t>Cellulare</w:t>
      </w:r>
      <w:r w:rsidRPr="00EB25D9">
        <w:rPr>
          <w:rFonts w:ascii="Arial" w:hAnsi="Arial" w:cs="Arial"/>
          <w:color w:val="231F20"/>
          <w:sz w:val="18"/>
          <w:szCs w:val="18"/>
        </w:rPr>
        <w:t>……………………..........</w:t>
      </w:r>
      <w:r w:rsidR="00EB25D9" w:rsidRPr="00EB25D9">
        <w:rPr>
          <w:rFonts w:ascii="Arial" w:hAnsi="Arial" w:cs="Arial"/>
          <w:color w:val="231F20"/>
          <w:sz w:val="18"/>
          <w:szCs w:val="18"/>
        </w:rPr>
        <w:t>.....</w:t>
      </w:r>
    </w:p>
    <w:p w14:paraId="4DB06B2F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040CD839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Indirizzo di posta elettronica …………………………………....</w:t>
      </w:r>
    </w:p>
    <w:p w14:paraId="7BCFB6A1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6A9E39F8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Brani da eseguire (indicare titolo, autore e opera da cui è tratta l’aria)</w:t>
      </w:r>
    </w:p>
    <w:p w14:paraId="5322C61F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781763BB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1)……………………………………………………………………</w:t>
      </w:r>
    </w:p>
    <w:p w14:paraId="345A0049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7BC9B407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2)……………………………………………………………………</w:t>
      </w:r>
    </w:p>
    <w:p w14:paraId="040C63A3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6A5717B0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3)…………………………………………………………………...</w:t>
      </w:r>
    </w:p>
    <w:p w14:paraId="2A34B2F9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42C2D3D9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4)……………………………………………………………………</w:t>
      </w:r>
    </w:p>
    <w:p w14:paraId="4745FA0F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6296DD33" w14:textId="77777777" w:rsidR="00E027F8" w:rsidRPr="00EB25D9" w:rsidRDefault="009C7914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Tra le 4 arie sopra indicate il candidato deve scegliere quella da eseguire nella prova eliminatoria.</w:t>
      </w:r>
    </w:p>
    <w:p w14:paraId="50B0DFDE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2C892888" w14:textId="77777777" w:rsidR="00E027F8" w:rsidRPr="00EB25D9" w:rsidRDefault="009C7914" w:rsidP="009C7914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Aria per la prova eliminatoria:  .............................................................</w:t>
      </w:r>
    </w:p>
    <w:p w14:paraId="24E4BDED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765702BD" w14:textId="77777777" w:rsidR="00E027F8" w:rsidRPr="00EB25D9" w:rsidRDefault="00EB25D9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Sono a conoscenza che i</w:t>
      </w:r>
      <w:r w:rsidR="00E027F8" w:rsidRPr="00EB25D9">
        <w:rPr>
          <w:rFonts w:ascii="Arial" w:hAnsi="Arial" w:cs="Arial"/>
          <w:color w:val="231F20"/>
          <w:sz w:val="18"/>
          <w:szCs w:val="18"/>
        </w:rPr>
        <w:t xml:space="preserve"> brani indicati, ivi compreso quello della prova eliminatoria, non possono essere modificati</w:t>
      </w:r>
      <w:r>
        <w:rPr>
          <w:rFonts w:ascii="Arial" w:hAnsi="Arial" w:cs="Arial"/>
          <w:color w:val="231F20"/>
          <w:sz w:val="18"/>
          <w:szCs w:val="18"/>
        </w:rPr>
        <w:t>.</w:t>
      </w:r>
    </w:p>
    <w:p w14:paraId="0310FE1B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3DF10596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Dichiaro di essere a conoscenza e di accettare tutte le norme del regolamento del concorso.</w:t>
      </w:r>
    </w:p>
    <w:p w14:paraId="627012AD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008956C3" w14:textId="77777777" w:rsidR="00207A6E" w:rsidRDefault="00000000" w:rsidP="000915BB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18"/>
          <w:szCs w:val="18"/>
        </w:rPr>
      </w:pPr>
      <w:r>
        <w:rPr>
          <w:noProof/>
        </w:rPr>
        <w:pict w14:anchorId="5123D7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s1026" type="#_x0000_t75" style="position:absolute;margin-left:448.05pt;margin-top:4.3pt;width:98.25pt;height:100.8pt;z-index:-2;visibility:visible;mso-wrap-style:square;mso-position-horizontal-relative:text;mso-position-vertical-relative:text;mso-width-relative:page;mso-height-relative:page">
            <v:imagedata r:id="rId7" o:title=""/>
          </v:shape>
        </w:pict>
      </w:r>
      <w:r w:rsidR="00E027F8" w:rsidRPr="00EB25D9">
        <w:rPr>
          <w:rFonts w:ascii="Arial" w:hAnsi="Arial" w:cs="Arial"/>
          <w:color w:val="231F20"/>
          <w:sz w:val="18"/>
          <w:szCs w:val="18"/>
        </w:rPr>
        <w:t xml:space="preserve">Allego </w:t>
      </w:r>
      <w:r w:rsidR="00207A6E" w:rsidRPr="00EB25D9">
        <w:rPr>
          <w:rFonts w:ascii="Arial" w:hAnsi="Arial" w:cs="Arial"/>
          <w:color w:val="231F20"/>
          <w:sz w:val="18"/>
          <w:szCs w:val="18"/>
        </w:rPr>
        <w:t>alla presente</w:t>
      </w:r>
      <w:r w:rsidR="000915BB">
        <w:rPr>
          <w:rFonts w:ascii="Arial" w:hAnsi="Arial" w:cs="Arial"/>
          <w:color w:val="231F20"/>
          <w:sz w:val="18"/>
          <w:szCs w:val="18"/>
        </w:rPr>
        <w:t xml:space="preserve"> </w:t>
      </w:r>
      <w:r w:rsidR="000915BB" w:rsidRPr="000915BB">
        <w:rPr>
          <w:rFonts w:ascii="Arial" w:hAnsi="Arial" w:cs="Arial"/>
          <w:b/>
          <w:bCs/>
          <w:color w:val="231F20"/>
          <w:sz w:val="18"/>
          <w:szCs w:val="18"/>
        </w:rPr>
        <w:t>f</w:t>
      </w:r>
      <w:r w:rsidR="00207A6E" w:rsidRPr="000915BB">
        <w:rPr>
          <w:rFonts w:ascii="Arial" w:hAnsi="Arial" w:cs="Arial"/>
          <w:b/>
          <w:bCs/>
          <w:color w:val="231F20"/>
          <w:sz w:val="18"/>
          <w:szCs w:val="18"/>
        </w:rPr>
        <w:t>ot</w:t>
      </w:r>
      <w:r w:rsidR="00207A6E" w:rsidRPr="00EB25D9">
        <w:rPr>
          <w:rFonts w:ascii="Arial" w:hAnsi="Arial" w:cs="Arial"/>
          <w:b/>
          <w:color w:val="231F20"/>
          <w:sz w:val="18"/>
          <w:szCs w:val="18"/>
        </w:rPr>
        <w:t>ocopia del documento d’identità</w:t>
      </w:r>
    </w:p>
    <w:p w14:paraId="2FD21723" w14:textId="77777777" w:rsidR="0040310C" w:rsidRDefault="0040310C" w:rsidP="00EB25D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231F20"/>
          <w:sz w:val="18"/>
          <w:szCs w:val="18"/>
        </w:rPr>
      </w:pPr>
    </w:p>
    <w:p w14:paraId="29CE5835" w14:textId="77777777" w:rsidR="0040310C" w:rsidRDefault="0040310C" w:rsidP="00EB25D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231F20"/>
          <w:sz w:val="18"/>
          <w:szCs w:val="18"/>
        </w:rPr>
      </w:pPr>
    </w:p>
    <w:p w14:paraId="6C1ABAF6" w14:textId="77777777" w:rsidR="00207A6E" w:rsidRDefault="00C233ED" w:rsidP="0040310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231F20"/>
          <w:sz w:val="18"/>
          <w:szCs w:val="18"/>
        </w:rPr>
      </w:pPr>
      <w:r>
        <w:rPr>
          <w:rFonts w:ascii="Arial" w:hAnsi="Arial" w:cs="Arial"/>
          <w:b/>
          <w:color w:val="231F20"/>
          <w:sz w:val="18"/>
          <w:szCs w:val="18"/>
        </w:rPr>
        <w:t xml:space="preserve">LINK PER </w:t>
      </w:r>
      <w:r w:rsidR="0040310C">
        <w:rPr>
          <w:rFonts w:ascii="Arial" w:hAnsi="Arial" w:cs="Arial"/>
          <w:b/>
          <w:color w:val="231F20"/>
          <w:sz w:val="18"/>
          <w:szCs w:val="18"/>
        </w:rPr>
        <w:t>PAGAMENTO QUOTA DI ISCRIZIONE</w:t>
      </w:r>
      <w:r>
        <w:rPr>
          <w:rFonts w:ascii="Arial" w:hAnsi="Arial" w:cs="Arial"/>
          <w:b/>
          <w:color w:val="231F20"/>
          <w:sz w:val="18"/>
          <w:szCs w:val="18"/>
        </w:rPr>
        <w:t xml:space="preserve"> di 100 Euro (entro </w:t>
      </w:r>
      <w:r w:rsidR="00990A75">
        <w:rPr>
          <w:rFonts w:ascii="Arial" w:hAnsi="Arial" w:cs="Arial"/>
          <w:b/>
          <w:color w:val="231F20"/>
          <w:sz w:val="18"/>
          <w:szCs w:val="18"/>
        </w:rPr>
        <w:t xml:space="preserve">il </w:t>
      </w:r>
      <w:r>
        <w:rPr>
          <w:rFonts w:ascii="Arial" w:hAnsi="Arial" w:cs="Arial"/>
          <w:b/>
          <w:color w:val="231F20"/>
          <w:sz w:val="18"/>
          <w:szCs w:val="18"/>
        </w:rPr>
        <w:t>6 Novembre):</w:t>
      </w:r>
    </w:p>
    <w:p w14:paraId="58835F6C" w14:textId="54816511" w:rsidR="00760199" w:rsidRPr="00AC176F" w:rsidRDefault="00D81898" w:rsidP="00AC176F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br/>
      </w:r>
      <w:r w:rsidR="006B484C">
        <w:rPr>
          <w:rFonts w:ascii="Arial" w:hAnsi="Arial" w:cs="Arial"/>
          <w:color w:val="231F20"/>
          <w:sz w:val="18"/>
          <w:szCs w:val="18"/>
        </w:rPr>
        <w:t>Per pagare i</w:t>
      </w:r>
      <w:r w:rsidR="00C233ED" w:rsidRPr="006B0E69">
        <w:rPr>
          <w:rFonts w:ascii="Arial" w:hAnsi="Arial" w:cs="Arial"/>
          <w:color w:val="231F20"/>
          <w:sz w:val="18"/>
          <w:szCs w:val="18"/>
        </w:rPr>
        <w:t>nquadra QR-code</w:t>
      </w:r>
      <w:r w:rsidR="000013BD" w:rsidRPr="006B0E69">
        <w:rPr>
          <w:rFonts w:ascii="Arial" w:hAnsi="Arial" w:cs="Arial"/>
          <w:color w:val="231F20"/>
          <w:sz w:val="18"/>
          <w:szCs w:val="18"/>
        </w:rPr>
        <w:t xml:space="preserve"> oppure digita </w:t>
      </w:r>
      <w:r w:rsidR="006B0E69" w:rsidRPr="006B0E69">
        <w:rPr>
          <w:rFonts w:ascii="Arial" w:hAnsi="Arial" w:cs="Arial"/>
          <w:color w:val="231F20"/>
          <w:sz w:val="18"/>
          <w:szCs w:val="18"/>
        </w:rPr>
        <w:t>questo indirizzo nella barra del browser</w:t>
      </w:r>
      <w:r w:rsidR="006B0E69" w:rsidRPr="006B484C">
        <w:rPr>
          <w:rFonts w:ascii="Arial" w:hAnsi="Arial" w:cs="Arial"/>
          <w:color w:val="231F20"/>
          <w:sz w:val="22"/>
          <w:szCs w:val="22"/>
        </w:rPr>
        <w:t xml:space="preserve">: </w:t>
      </w:r>
      <w:r w:rsidR="0019732D" w:rsidRPr="006B484C">
        <w:rPr>
          <w:sz w:val="22"/>
          <w:szCs w:val="22"/>
        </w:rPr>
        <w:t>tspay.me/concorso2026</w:t>
      </w:r>
      <w:r>
        <w:rPr>
          <w:sz w:val="28"/>
          <w:szCs w:val="28"/>
        </w:rPr>
        <w:br/>
      </w:r>
    </w:p>
    <w:p w14:paraId="42F0919E" w14:textId="77777777" w:rsidR="007D5D7A" w:rsidRDefault="00F3075A" w:rsidP="00AC176F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I</w:t>
      </w:r>
      <w:r w:rsidR="00AC176F" w:rsidRPr="00AC176F">
        <w:rPr>
          <w:rFonts w:ascii="Arial" w:hAnsi="Arial" w:cs="Arial"/>
          <w:color w:val="231F20"/>
          <w:sz w:val="18"/>
          <w:szCs w:val="18"/>
        </w:rPr>
        <w:t>ndicando</w:t>
      </w:r>
      <w:r>
        <w:rPr>
          <w:rFonts w:ascii="Arial" w:hAnsi="Arial" w:cs="Arial"/>
          <w:color w:val="231F20"/>
          <w:sz w:val="18"/>
          <w:szCs w:val="18"/>
        </w:rPr>
        <w:t xml:space="preserve"> nella causale</w:t>
      </w:r>
      <w:r w:rsidR="00AC176F" w:rsidRPr="00AC176F">
        <w:rPr>
          <w:rFonts w:ascii="Arial" w:hAnsi="Arial" w:cs="Arial"/>
          <w:color w:val="231F20"/>
          <w:sz w:val="18"/>
          <w:szCs w:val="18"/>
        </w:rPr>
        <w:t xml:space="preserve">:   </w:t>
      </w:r>
      <w:r w:rsidR="00AC176F" w:rsidRPr="0040310C">
        <w:rPr>
          <w:rFonts w:ascii="Arial" w:hAnsi="Arial" w:cs="Arial"/>
          <w:b/>
          <w:bCs/>
          <w:color w:val="231F20"/>
          <w:sz w:val="18"/>
          <w:szCs w:val="18"/>
        </w:rPr>
        <w:t>Iscrizione - NOME E COGNOME DEL CANDIDATO – Concorso Lirico 2026</w:t>
      </w:r>
    </w:p>
    <w:p w14:paraId="220F3D02" w14:textId="77777777" w:rsidR="007D5D7A" w:rsidRDefault="007D5D7A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3DA42AB4" w14:textId="77777777" w:rsidR="007D5D7A" w:rsidRDefault="007D5D7A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5E06FEF9" w14:textId="77777777" w:rsidR="007D5D7A" w:rsidRPr="00EB25D9" w:rsidRDefault="007D5D7A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4D709084" w14:textId="77777777" w:rsidR="00E027F8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0D71F334" w14:textId="77777777" w:rsidR="006B484C" w:rsidRDefault="006B484C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76A12A05" w14:textId="77777777" w:rsidR="006B484C" w:rsidRPr="00EB25D9" w:rsidRDefault="006B484C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</w:p>
    <w:p w14:paraId="7264EDAB" w14:textId="77777777" w:rsidR="00E027F8" w:rsidRPr="00EB25D9" w:rsidRDefault="00E027F8" w:rsidP="00EB25D9">
      <w:pPr>
        <w:autoSpaceDE w:val="0"/>
        <w:autoSpaceDN w:val="0"/>
        <w:adjustRightInd w:val="0"/>
        <w:rPr>
          <w:rFonts w:ascii="Arial" w:hAnsi="Arial" w:cs="Arial"/>
          <w:color w:val="231F20"/>
          <w:sz w:val="18"/>
          <w:szCs w:val="18"/>
        </w:rPr>
      </w:pPr>
      <w:r w:rsidRPr="00EB25D9">
        <w:rPr>
          <w:rFonts w:ascii="Arial" w:hAnsi="Arial" w:cs="Arial"/>
          <w:color w:val="231F20"/>
          <w:sz w:val="18"/>
          <w:szCs w:val="18"/>
        </w:rPr>
        <w:t>Data……………………………………</w:t>
      </w:r>
      <w:r w:rsidR="00F84CA9">
        <w:rPr>
          <w:rFonts w:ascii="Arial" w:hAnsi="Arial" w:cs="Arial"/>
          <w:color w:val="231F20"/>
          <w:sz w:val="18"/>
          <w:szCs w:val="18"/>
        </w:rPr>
        <w:tab/>
      </w:r>
      <w:r w:rsidR="00F84CA9">
        <w:rPr>
          <w:rFonts w:ascii="Arial" w:hAnsi="Arial" w:cs="Arial"/>
          <w:color w:val="231F20"/>
          <w:sz w:val="18"/>
          <w:szCs w:val="18"/>
        </w:rPr>
        <w:tab/>
      </w:r>
      <w:r w:rsidR="00F84CA9">
        <w:rPr>
          <w:rFonts w:ascii="Arial" w:hAnsi="Arial" w:cs="Arial"/>
          <w:color w:val="231F20"/>
          <w:sz w:val="18"/>
          <w:szCs w:val="18"/>
        </w:rPr>
        <w:tab/>
      </w:r>
      <w:r w:rsidR="00F84CA9">
        <w:rPr>
          <w:rFonts w:ascii="Arial" w:hAnsi="Arial" w:cs="Arial"/>
          <w:color w:val="231F20"/>
          <w:sz w:val="18"/>
          <w:szCs w:val="18"/>
        </w:rPr>
        <w:tab/>
      </w:r>
      <w:r w:rsidR="00F84CA9">
        <w:rPr>
          <w:rFonts w:ascii="Arial" w:hAnsi="Arial" w:cs="Arial"/>
          <w:color w:val="231F20"/>
          <w:sz w:val="18"/>
          <w:szCs w:val="18"/>
        </w:rPr>
        <w:tab/>
        <w:t xml:space="preserve">             </w:t>
      </w:r>
      <w:r w:rsidRPr="00EB25D9">
        <w:rPr>
          <w:rFonts w:ascii="Arial" w:hAnsi="Arial" w:cs="Arial"/>
          <w:color w:val="231F20"/>
          <w:sz w:val="18"/>
          <w:szCs w:val="18"/>
        </w:rPr>
        <w:t>Firma…………………………………..</w:t>
      </w:r>
    </w:p>
    <w:p w14:paraId="24FEB188" w14:textId="77777777" w:rsidR="00442C49" w:rsidRDefault="00000000">
      <w:r>
        <w:br w:type="page"/>
      </w:r>
    </w:p>
    <w:p w14:paraId="59ED8459" w14:textId="77777777" w:rsidR="00442C49" w:rsidRDefault="00000000">
      <w:pPr>
        <w:jc w:val="center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color w:val="808080"/>
          <w:sz w:val="20"/>
          <w:szCs w:val="20"/>
        </w:rPr>
        <w:t>· · ·   ENGLISH VERSION   · · ·</w:t>
      </w:r>
    </w:p>
    <w:p w14:paraId="07FB314A" w14:textId="77777777" w:rsidR="00442C49" w:rsidRDefault="00442C49">
      <w:pPr>
        <w:rPr>
          <w:rFonts w:ascii="Arial" w:hAnsi="Arial" w:cs="Arial"/>
          <w:color w:val="231F20"/>
          <w:sz w:val="18"/>
          <w:szCs w:val="18"/>
        </w:rPr>
      </w:pPr>
    </w:p>
    <w:p w14:paraId="4A9E8706" w14:textId="77777777" w:rsidR="00442C49" w:rsidRDefault="00000000">
      <w:pPr>
        <w:jc w:val="center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b/>
          <w:color w:val="231F20"/>
          <w:sz w:val="22"/>
          <w:szCs w:val="22"/>
          <w:u w:val="single"/>
        </w:rPr>
        <w:t>REGISTRATION FORM</w:t>
      </w:r>
    </w:p>
    <w:p w14:paraId="3EAED24A" w14:textId="77777777" w:rsidR="00442C49" w:rsidRDefault="00000000">
      <w:pPr>
        <w:jc w:val="center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b/>
          <w:color w:val="231F20"/>
          <w:sz w:val="22"/>
          <w:szCs w:val="22"/>
        </w:rPr>
        <w:t>SALVATORE LICITRA OPERA SINGING COMPETITION</w:t>
      </w:r>
    </w:p>
    <w:p w14:paraId="53C623F1" w14:textId="77777777" w:rsidR="00442C49" w:rsidRDefault="00000000">
      <w:pPr>
        <w:jc w:val="center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color w:val="231F20"/>
          <w:sz w:val="20"/>
          <w:szCs w:val="20"/>
        </w:rPr>
        <w:t>Cinisello Balsamo (Milan) 13-15 November 2026</w:t>
      </w:r>
    </w:p>
    <w:p w14:paraId="735DC431" w14:textId="77777777" w:rsidR="00442C49" w:rsidRDefault="00442C49">
      <w:pPr>
        <w:rPr>
          <w:rFonts w:ascii="Arial" w:hAnsi="Arial" w:cs="Arial"/>
          <w:color w:val="231F20"/>
          <w:sz w:val="18"/>
          <w:szCs w:val="18"/>
        </w:rPr>
      </w:pPr>
    </w:p>
    <w:p w14:paraId="6F3C7E5D" w14:textId="77777777" w:rsidR="00442C49" w:rsidRDefault="00000000">
      <w:pPr>
        <w:rPr>
          <w:rFonts w:ascii="Arial" w:hAnsi="Arial" w:cs="Arial"/>
          <w:b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TO BE SENT SIGNED BY 6 NOVEMBER 2026 THROUGH </w:t>
      </w:r>
      <w:r w:rsidRPr="006B484C">
        <w:rPr>
          <w:rFonts w:ascii="Arial" w:hAnsi="Arial" w:cs="Arial"/>
          <w:b/>
          <w:color w:val="231F20"/>
          <w:sz w:val="18"/>
          <w:szCs w:val="18"/>
          <w:u w:val="single"/>
          <w:lang w:val="en-US"/>
        </w:rPr>
        <w:t>ONE OF THE FOLLOWING METHODS</w:t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:</w:t>
      </w:r>
    </w:p>
    <w:p w14:paraId="7FAEA2B2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7EC8ABA5" w14:textId="780A06FB" w:rsidR="00442C49" w:rsidRDefault="00000000">
      <w:pPr>
        <w:rPr>
          <w:rFonts w:ascii="Arial" w:hAnsi="Arial" w:cs="Arial"/>
          <w:b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- </w:t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preferably by filling it in directly ONLINE by clicking here: </w:t>
      </w:r>
      <w:hyperlink r:id="rId8" w:history="1">
        <w:r w:rsidR="006B484C" w:rsidRPr="007F216B">
          <w:rPr>
            <w:rStyle w:val="Collegamentoipertestuale"/>
            <w:rFonts w:ascii="Arial" w:hAnsi="Arial" w:cs="Arial"/>
            <w:b/>
            <w:sz w:val="18"/>
            <w:szCs w:val="18"/>
            <w:lang w:val="en-US"/>
          </w:rPr>
          <w:t>https://forms.gle</w:t>
        </w:r>
        <w:r w:rsidR="006B484C" w:rsidRPr="007F216B">
          <w:rPr>
            <w:rStyle w:val="Collegamentoipertestuale"/>
            <w:rFonts w:ascii="Arial" w:hAnsi="Arial" w:cs="Arial"/>
            <w:b/>
            <w:sz w:val="18"/>
            <w:szCs w:val="18"/>
            <w:lang w:val="en-US"/>
          </w:rPr>
          <w:t>/</w:t>
        </w:r>
        <w:r w:rsidR="006B484C" w:rsidRPr="007F216B">
          <w:rPr>
            <w:rStyle w:val="Collegamentoipertestuale"/>
            <w:rFonts w:ascii="Arial" w:hAnsi="Arial" w:cs="Arial"/>
            <w:b/>
            <w:sz w:val="18"/>
            <w:szCs w:val="18"/>
            <w:lang w:val="en-US"/>
          </w:rPr>
          <w:t>f64Pchpt5drdLvYU8</w:t>
        </w:r>
      </w:hyperlink>
    </w:p>
    <w:p w14:paraId="6697B2AC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736DCE80" w14:textId="77777777" w:rsidR="00442C49" w:rsidRPr="006B484C" w:rsidRDefault="00000000">
      <w:pPr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- </w:t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by email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, to the address direzione@equivocimusicali.com</w:t>
      </w:r>
    </w:p>
    <w:p w14:paraId="5698048D" w14:textId="77777777" w:rsidR="00442C49" w:rsidRPr="006B484C" w:rsidRDefault="00442C49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20F37F66" w14:textId="77777777" w:rsidR="00442C49" w:rsidRPr="006B484C" w:rsidRDefault="00000000">
      <w:pPr>
        <w:spacing w:after="120"/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I hereby wish to submit my application to the Competition you are offering. My personal details follow:</w:t>
      </w:r>
    </w:p>
    <w:p w14:paraId="386B2E4B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First name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02DBBC9B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Surname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42DF331E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Place of birth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07B8D135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Date of birth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583E976C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Voice type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7443FAC6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Tax code (mandatory - if not resident in Italy, write NO)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</w:t>
      </w:r>
    </w:p>
    <w:p w14:paraId="6EF87763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Resident at (street and no.)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4D08FBBD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City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6CAE555A" w14:textId="444F8CDB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Postal code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............   </w:t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Province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</w:t>
      </w:r>
    </w:p>
    <w:p w14:paraId="770D59C6" w14:textId="275965D5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Telephone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...................  </w:t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ab/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 </w:t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Mobile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</w:t>
      </w:r>
    </w:p>
    <w:p w14:paraId="5639F957" w14:textId="77777777" w:rsidR="00442C49" w:rsidRPr="006B484C" w:rsidRDefault="00000000" w:rsidP="006B484C">
      <w:pPr>
        <w:spacing w:line="48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Email address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............................................................</w:t>
      </w:r>
    </w:p>
    <w:p w14:paraId="091F548D" w14:textId="77777777" w:rsidR="00442C49" w:rsidRPr="006B484C" w:rsidRDefault="00442C49" w:rsidP="006B484C">
      <w:pPr>
        <w:spacing w:line="360" w:lineRule="auto"/>
        <w:rPr>
          <w:rFonts w:ascii="Arial" w:hAnsi="Arial" w:cs="Arial"/>
          <w:color w:val="231F20"/>
          <w:sz w:val="18"/>
          <w:szCs w:val="18"/>
          <w:lang w:val="en-US"/>
        </w:rPr>
      </w:pPr>
    </w:p>
    <w:p w14:paraId="11FB65D0" w14:textId="77777777" w:rsidR="00442C49" w:rsidRPr="006B484C" w:rsidRDefault="00000000" w:rsidP="006B484C">
      <w:pPr>
        <w:spacing w:line="360" w:lineRule="auto"/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Pieces to be performed (indicate title, composer and the opera from which the aria is taken):</w:t>
      </w:r>
    </w:p>
    <w:p w14:paraId="747DA610" w14:textId="77777777" w:rsidR="00442C49" w:rsidRPr="006B484C" w:rsidRDefault="00000000" w:rsidP="006B484C">
      <w:pPr>
        <w:spacing w:line="36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1) ..................................................................</w:t>
      </w:r>
    </w:p>
    <w:p w14:paraId="1358BB49" w14:textId="77777777" w:rsidR="00442C49" w:rsidRPr="006B484C" w:rsidRDefault="00000000" w:rsidP="006B484C">
      <w:pPr>
        <w:spacing w:line="36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2) ..................................................................</w:t>
      </w:r>
    </w:p>
    <w:p w14:paraId="4E15A294" w14:textId="77777777" w:rsidR="00442C49" w:rsidRPr="006B484C" w:rsidRDefault="00000000" w:rsidP="006B484C">
      <w:pPr>
        <w:spacing w:line="36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3) ..................................................................</w:t>
      </w:r>
    </w:p>
    <w:p w14:paraId="2F0AF769" w14:textId="77777777" w:rsidR="00442C49" w:rsidRPr="006B484C" w:rsidRDefault="00000000" w:rsidP="006B484C">
      <w:pPr>
        <w:spacing w:line="360" w:lineRule="auto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4) ..................................................................</w:t>
      </w:r>
    </w:p>
    <w:p w14:paraId="52C24359" w14:textId="77777777" w:rsidR="00442C49" w:rsidRPr="006B484C" w:rsidRDefault="00442C49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019E7CC3" w14:textId="77777777" w:rsidR="00442C49" w:rsidRPr="006B484C" w:rsidRDefault="00000000">
      <w:pPr>
        <w:spacing w:after="120"/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Among the 4 arias indicated above, the candidate must choose the one to be performed in the preliminary round.</w:t>
      </w:r>
    </w:p>
    <w:p w14:paraId="3824E6A2" w14:textId="278BAA24" w:rsidR="00442C49" w:rsidRDefault="00000000">
      <w:pPr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 xml:space="preserve">- Aria for the preliminary round: 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>.............................................</w:t>
      </w:r>
    </w:p>
    <w:p w14:paraId="10068971" w14:textId="66274C72" w:rsid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7937A339" w14:textId="0C45C3C2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7AB0AB9E" w14:textId="1C3CA94F" w:rsidR="00442C49" w:rsidRPr="006B484C" w:rsidRDefault="00442C49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66B4BEBD" w14:textId="77777777" w:rsidR="00442C49" w:rsidRPr="006B484C" w:rsidRDefault="00000000">
      <w:pPr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I am aware that the pieces indicated, including the one for the preliminary round, cannot be changed.</w:t>
      </w:r>
    </w:p>
    <w:p w14:paraId="3F0639B1" w14:textId="3BC65B7B" w:rsidR="00442C49" w:rsidRPr="006B484C" w:rsidRDefault="00000000">
      <w:pPr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I declare that I am aware of and accept all the rules of the competition regulations.</w:t>
      </w:r>
    </w:p>
    <w:p w14:paraId="6CE01DC1" w14:textId="77777777" w:rsidR="00442C49" w:rsidRPr="006B484C" w:rsidRDefault="00000000">
      <w:pPr>
        <w:jc w:val="both"/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I attach a photocopy of my identity document to this form.</w:t>
      </w:r>
    </w:p>
    <w:p w14:paraId="6CE268E0" w14:textId="43B0562D" w:rsidR="00442C49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  <w:r>
        <w:rPr>
          <w:rFonts w:ascii="Arial" w:hAnsi="Arial" w:cs="Arial"/>
          <w:noProof/>
          <w:color w:val="231F20"/>
          <w:sz w:val="18"/>
          <w:szCs w:val="18"/>
        </w:rPr>
        <w:pict w14:anchorId="5123D755">
          <v:shape id="_x0000_s1027" type="#_x0000_t75" style="position:absolute;margin-left:406.8pt;margin-top:10.1pt;width:98.25pt;height:100.8pt;z-index:-1;visibility:visible;mso-wrap-style:square;mso-position-horizontal-relative:text;mso-position-vertical-relative:text;mso-width-relative:page;mso-height-relative:page">
            <v:imagedata r:id="rId7" o:title=""/>
          </v:shape>
        </w:pict>
      </w:r>
    </w:p>
    <w:p w14:paraId="17E93339" w14:textId="77777777" w:rsidR="006B484C" w:rsidRDefault="006B484C">
      <w:pPr>
        <w:rPr>
          <w:rFonts w:ascii="Arial" w:hAnsi="Arial" w:cs="Arial"/>
          <w:b/>
          <w:color w:val="231F20"/>
          <w:sz w:val="18"/>
          <w:szCs w:val="18"/>
          <w:lang w:val="en-US"/>
        </w:rPr>
      </w:pPr>
    </w:p>
    <w:p w14:paraId="1A6E4354" w14:textId="77777777" w:rsidR="006B484C" w:rsidRDefault="006B484C">
      <w:pPr>
        <w:rPr>
          <w:rFonts w:ascii="Arial" w:hAnsi="Arial" w:cs="Arial"/>
          <w:b/>
          <w:color w:val="231F20"/>
          <w:sz w:val="18"/>
          <w:szCs w:val="18"/>
          <w:lang w:val="en-US"/>
        </w:rPr>
      </w:pPr>
    </w:p>
    <w:p w14:paraId="44DE4BA4" w14:textId="685EDDC2" w:rsidR="00442C49" w:rsidRPr="006B484C" w:rsidRDefault="00000000">
      <w:pPr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LINK FOR PAYMENT OF THE 100 EURO REGISTRATION FEE (by 6 November):</w:t>
      </w:r>
      <w:r w:rsidR="006B484C">
        <w:rPr>
          <w:rFonts w:ascii="Arial" w:hAnsi="Arial" w:cs="Arial"/>
          <w:b/>
          <w:color w:val="231F20"/>
          <w:sz w:val="18"/>
          <w:szCs w:val="18"/>
          <w:lang w:val="en-US"/>
        </w:rPr>
        <w:br/>
      </w:r>
    </w:p>
    <w:p w14:paraId="6C25E064" w14:textId="77777777" w:rsidR="006B484C" w:rsidRDefault="00000000">
      <w:pPr>
        <w:rPr>
          <w:sz w:val="22"/>
          <w:szCs w:val="22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Scan the QR code or type this address into your browser bar</w:t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t xml:space="preserve"> to pay</w:t>
      </w:r>
      <w:r w:rsidRPr="006B484C">
        <w:rPr>
          <w:rFonts w:ascii="Arial" w:hAnsi="Arial" w:cs="Arial"/>
          <w:color w:val="231F20"/>
          <w:sz w:val="18"/>
          <w:szCs w:val="18"/>
          <w:lang w:val="en-US"/>
        </w:rPr>
        <w:t xml:space="preserve">: </w:t>
      </w:r>
      <w:r w:rsidR="006B484C" w:rsidRPr="006B484C">
        <w:rPr>
          <w:sz w:val="22"/>
          <w:szCs w:val="22"/>
          <w:lang w:val="en-US"/>
        </w:rPr>
        <w:t>tspay.me/concorso2026</w:t>
      </w:r>
    </w:p>
    <w:p w14:paraId="1A9A2D1F" w14:textId="77777777" w:rsidR="006B484C" w:rsidRDefault="006B484C">
      <w:pPr>
        <w:rPr>
          <w:sz w:val="22"/>
          <w:szCs w:val="22"/>
          <w:lang w:val="en-US"/>
        </w:rPr>
      </w:pPr>
    </w:p>
    <w:p w14:paraId="2AD11649" w14:textId="55EDC10D" w:rsidR="00442C49" w:rsidRPr="006B484C" w:rsidRDefault="00000000" w:rsidP="006B484C">
      <w:pPr>
        <w:rPr>
          <w:rFonts w:ascii="Arial" w:hAnsi="Arial" w:cs="Arial"/>
          <w:color w:val="231F20"/>
          <w:sz w:val="18"/>
          <w:szCs w:val="18"/>
          <w:lang w:val="en-US"/>
        </w:rPr>
      </w:pPr>
      <w:r w:rsidRPr="006B484C">
        <w:rPr>
          <w:rFonts w:ascii="Arial" w:hAnsi="Arial" w:cs="Arial"/>
          <w:color w:val="231F20"/>
          <w:sz w:val="18"/>
          <w:szCs w:val="18"/>
          <w:lang w:val="en-US"/>
        </w:rPr>
        <w:t>Stating as the payment reference:</w:t>
      </w:r>
      <w:r w:rsidR="006B484C">
        <w:rPr>
          <w:rFonts w:ascii="Arial" w:hAnsi="Arial" w:cs="Arial"/>
          <w:color w:val="231F20"/>
          <w:sz w:val="18"/>
          <w:szCs w:val="18"/>
          <w:lang w:val="en-US"/>
        </w:rPr>
        <w:br/>
      </w:r>
      <w:r w:rsidRPr="006B484C">
        <w:rPr>
          <w:rFonts w:ascii="Arial" w:hAnsi="Arial" w:cs="Arial"/>
          <w:b/>
          <w:color w:val="231F20"/>
          <w:sz w:val="18"/>
          <w:szCs w:val="18"/>
          <w:lang w:val="en-US"/>
        </w:rPr>
        <w:t>Registration - FIRST NAME AND SURNAME OF THE CANDIDATE - Opera Competition 2026</w:t>
      </w:r>
    </w:p>
    <w:p w14:paraId="3250BFAB" w14:textId="77777777" w:rsidR="00442C49" w:rsidRPr="006B484C" w:rsidRDefault="00442C49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3F722EE2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57A4F718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46DFA1FD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65188ABF" w14:textId="77777777" w:rsidR="006B484C" w:rsidRPr="006B484C" w:rsidRDefault="006B484C">
      <w:pPr>
        <w:rPr>
          <w:rFonts w:ascii="Arial" w:hAnsi="Arial" w:cs="Arial"/>
          <w:color w:val="231F20"/>
          <w:sz w:val="18"/>
          <w:szCs w:val="18"/>
          <w:lang w:val="en-US"/>
        </w:rPr>
      </w:pPr>
    </w:p>
    <w:p w14:paraId="5ED5D218" w14:textId="2E5B80A3" w:rsidR="00442C49" w:rsidRDefault="00000000">
      <w:pPr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Date ..........................       </w:t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 w:rsidR="006B484C">
        <w:rPr>
          <w:rFonts w:ascii="Arial" w:hAnsi="Arial" w:cs="Arial"/>
          <w:color w:val="231F20"/>
          <w:sz w:val="18"/>
          <w:szCs w:val="18"/>
        </w:rPr>
        <w:tab/>
      </w:r>
      <w:r>
        <w:rPr>
          <w:rFonts w:ascii="Arial" w:hAnsi="Arial" w:cs="Arial"/>
          <w:color w:val="231F20"/>
          <w:sz w:val="18"/>
          <w:szCs w:val="18"/>
        </w:rPr>
        <w:t xml:space="preserve"> Signature ..........................</w:t>
      </w:r>
    </w:p>
    <w:sectPr w:rsidR="00442C49" w:rsidSect="00EB25D9">
      <w:pgSz w:w="12240" w:h="15840"/>
      <w:pgMar w:top="360" w:right="1134" w:bottom="5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jan Pro">
    <w:altName w:val="Georg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2760B"/>
    <w:multiLevelType w:val="hybridMultilevel"/>
    <w:tmpl w:val="CE6CA6C8"/>
    <w:lvl w:ilvl="0" w:tplc="976ED20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2399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32A"/>
    <w:rsid w:val="000013BD"/>
    <w:rsid w:val="00007ACC"/>
    <w:rsid w:val="000908A9"/>
    <w:rsid w:val="000915BB"/>
    <w:rsid w:val="000F047F"/>
    <w:rsid w:val="000F19F5"/>
    <w:rsid w:val="00164B56"/>
    <w:rsid w:val="0019732D"/>
    <w:rsid w:val="001B5D0E"/>
    <w:rsid w:val="001D4CF0"/>
    <w:rsid w:val="001F7267"/>
    <w:rsid w:val="00207A6E"/>
    <w:rsid w:val="00222B90"/>
    <w:rsid w:val="003006AD"/>
    <w:rsid w:val="00302434"/>
    <w:rsid w:val="00302ECD"/>
    <w:rsid w:val="0030657B"/>
    <w:rsid w:val="00315C40"/>
    <w:rsid w:val="00336411"/>
    <w:rsid w:val="00354C9A"/>
    <w:rsid w:val="00371E45"/>
    <w:rsid w:val="003A3BAA"/>
    <w:rsid w:val="003B2B78"/>
    <w:rsid w:val="003B6ADC"/>
    <w:rsid w:val="003F6177"/>
    <w:rsid w:val="0040310C"/>
    <w:rsid w:val="00442C49"/>
    <w:rsid w:val="004C1E4A"/>
    <w:rsid w:val="004F1999"/>
    <w:rsid w:val="005054D9"/>
    <w:rsid w:val="00514E3A"/>
    <w:rsid w:val="0053523F"/>
    <w:rsid w:val="00542A93"/>
    <w:rsid w:val="00577046"/>
    <w:rsid w:val="00591E66"/>
    <w:rsid w:val="005A22BA"/>
    <w:rsid w:val="005A5B8D"/>
    <w:rsid w:val="005C2BCA"/>
    <w:rsid w:val="005C332A"/>
    <w:rsid w:val="005C5C27"/>
    <w:rsid w:val="00612130"/>
    <w:rsid w:val="006161E6"/>
    <w:rsid w:val="00617593"/>
    <w:rsid w:val="006B0E69"/>
    <w:rsid w:val="006B484C"/>
    <w:rsid w:val="00760199"/>
    <w:rsid w:val="007629D6"/>
    <w:rsid w:val="0077688E"/>
    <w:rsid w:val="007D5D7A"/>
    <w:rsid w:val="007E1FDD"/>
    <w:rsid w:val="007F5DF8"/>
    <w:rsid w:val="00875A96"/>
    <w:rsid w:val="008D2578"/>
    <w:rsid w:val="008E4AA4"/>
    <w:rsid w:val="00943307"/>
    <w:rsid w:val="00956239"/>
    <w:rsid w:val="00981175"/>
    <w:rsid w:val="00990A75"/>
    <w:rsid w:val="0099240A"/>
    <w:rsid w:val="009B144C"/>
    <w:rsid w:val="009B4275"/>
    <w:rsid w:val="009C7914"/>
    <w:rsid w:val="009F5B79"/>
    <w:rsid w:val="00A37F68"/>
    <w:rsid w:val="00A56D1D"/>
    <w:rsid w:val="00A71B48"/>
    <w:rsid w:val="00A93FC5"/>
    <w:rsid w:val="00AC176F"/>
    <w:rsid w:val="00AE2EDD"/>
    <w:rsid w:val="00AE5F0D"/>
    <w:rsid w:val="00B16147"/>
    <w:rsid w:val="00B91D99"/>
    <w:rsid w:val="00BB18FE"/>
    <w:rsid w:val="00BE646A"/>
    <w:rsid w:val="00C233ED"/>
    <w:rsid w:val="00C51428"/>
    <w:rsid w:val="00D27870"/>
    <w:rsid w:val="00D81898"/>
    <w:rsid w:val="00E027F8"/>
    <w:rsid w:val="00E7349C"/>
    <w:rsid w:val="00EB25D9"/>
    <w:rsid w:val="00EF14C9"/>
    <w:rsid w:val="00EF2B8D"/>
    <w:rsid w:val="00F3075A"/>
    <w:rsid w:val="00F84CA9"/>
    <w:rsid w:val="00FB00D7"/>
    <w:rsid w:val="00FC672E"/>
    <w:rsid w:val="00FE33CB"/>
    <w:rsid w:val="00F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17AB109"/>
  <w15:chartTrackingRefBased/>
  <w15:docId w15:val="{52A5F201-45FE-4E73-AA9F-14D11D7C2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42A93"/>
    <w:rPr>
      <w:color w:val="0000FF"/>
      <w:u w:val="single"/>
    </w:rPr>
  </w:style>
  <w:style w:type="character" w:styleId="Collegamentovisitato">
    <w:name w:val="FollowedHyperlink"/>
    <w:rsid w:val="005C332A"/>
    <w:rPr>
      <w:color w:val="800080"/>
      <w:u w:val="single"/>
    </w:rPr>
  </w:style>
  <w:style w:type="character" w:styleId="Menzionenonrisolta">
    <w:name w:val="Unresolved Mention"/>
    <w:uiPriority w:val="99"/>
    <w:semiHidden/>
    <w:unhideWhenUsed/>
    <w:rsid w:val="004C1E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f64Pchpt5drdLvYU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ezione@equivocimusicali.com" TargetMode="External"/><Relationship Id="rId5" Type="http://schemas.openxmlformats.org/officeDocument/2006/relationships/hyperlink" Target="https://forms.gle/f64Pchpt5drdLvYU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76;&#176;EQUIVOCI%20MUSICALI\&#176;&#176;ASSOCIAZIONE%20CULTURALE\2016\Concorso%20Lirico%202016\2016%20X%20SITO\modulo%20iscrizione%20concorso_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iscrizione concorso_2016</Template>
  <TotalTime>0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REGOLAMENTO</vt:lpstr>
    </vt:vector>
  </TitlesOfParts>
  <Company>BASTARDS TeaM</Company>
  <LinksUpToDate>false</LinksUpToDate>
  <CharactersWithSpaces>4733</CharactersWithSpaces>
  <SharedDoc>false</SharedDoc>
  <HLinks>
    <vt:vector size="12" baseType="variant">
      <vt:variant>
        <vt:i4>5308520</vt:i4>
      </vt:variant>
      <vt:variant>
        <vt:i4>3</vt:i4>
      </vt:variant>
      <vt:variant>
        <vt:i4>0</vt:i4>
      </vt:variant>
      <vt:variant>
        <vt:i4>5</vt:i4>
      </vt:variant>
      <vt:variant>
        <vt:lpwstr>mailto:direzione@equivocimusicali.com</vt:lpwstr>
      </vt:variant>
      <vt:variant>
        <vt:lpwstr/>
      </vt:variant>
      <vt:variant>
        <vt:i4>7602297</vt:i4>
      </vt:variant>
      <vt:variant>
        <vt:i4>0</vt:i4>
      </vt:variant>
      <vt:variant>
        <vt:i4>0</vt:i4>
      </vt:variant>
      <vt:variant>
        <vt:i4>5</vt:i4>
      </vt:variant>
      <vt:variant>
        <vt:lpwstr>https://forms.gle/pa6n9taafi5pCmrD9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REGOLAMENTO</dc:title>
  <dc:subject/>
  <dc:creator>rachel</dc:creator>
  <cp:keywords/>
  <cp:lastModifiedBy>Equivoci Musicali</cp:lastModifiedBy>
  <cp:revision>2</cp:revision>
  <cp:lastPrinted>2022-09-24T14:20:00Z</cp:lastPrinted>
  <dcterms:created xsi:type="dcterms:W3CDTF">2026-08-09T21:14:00Z</dcterms:created>
  <dcterms:modified xsi:type="dcterms:W3CDTF">2026-08-09T21:14:00Z</dcterms:modified>
</cp:coreProperties>
</file>